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0D" w:rsidRDefault="0022710D" w:rsidP="00137D47">
      <w:pPr>
        <w:spacing w:before="120" w:line="276" w:lineRule="auto"/>
        <w:jc w:val="center"/>
        <w:rPr>
          <w:rFonts w:ascii="Calibri" w:hAnsi="Calibri" w:cs="Calibri"/>
          <w:b/>
          <w:szCs w:val="24"/>
        </w:rPr>
      </w:pPr>
    </w:p>
    <w:p w:rsidR="0083119F" w:rsidRDefault="0083119F" w:rsidP="0022710D">
      <w:pPr>
        <w:rPr>
          <w:rFonts w:asciiTheme="minorHAnsi" w:hAnsiTheme="minorHAnsi" w:cstheme="minorHAnsi"/>
          <w:color w:val="000000"/>
          <w:szCs w:val="24"/>
        </w:rPr>
      </w:pPr>
    </w:p>
    <w:p w:rsidR="0022710D" w:rsidRPr="006E1B7C" w:rsidRDefault="0022710D" w:rsidP="0022710D">
      <w:pPr>
        <w:rPr>
          <w:rFonts w:asciiTheme="minorHAnsi" w:hAnsiTheme="minorHAnsi" w:cstheme="minorHAnsi"/>
          <w:color w:val="000000"/>
          <w:szCs w:val="24"/>
        </w:rPr>
      </w:pPr>
      <w:r w:rsidRPr="006E1B7C">
        <w:rPr>
          <w:rFonts w:asciiTheme="minorHAnsi" w:hAnsiTheme="minorHAnsi" w:cstheme="minorHAnsi"/>
          <w:color w:val="000000"/>
          <w:szCs w:val="24"/>
        </w:rPr>
        <w:t xml:space="preserve">Poznań, dnia </w:t>
      </w:r>
      <w:r w:rsidR="00A55414">
        <w:rPr>
          <w:rFonts w:asciiTheme="minorHAnsi" w:hAnsiTheme="minorHAnsi" w:cstheme="minorHAnsi"/>
          <w:color w:val="000000"/>
          <w:szCs w:val="24"/>
        </w:rPr>
        <w:t>30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</w:t>
      </w:r>
      <w:r w:rsidR="008B398A">
        <w:rPr>
          <w:rFonts w:asciiTheme="minorHAnsi" w:hAnsiTheme="minorHAnsi" w:cstheme="minorHAnsi"/>
          <w:color w:val="000000"/>
          <w:szCs w:val="24"/>
        </w:rPr>
        <w:t>maja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202</w:t>
      </w:r>
      <w:r w:rsidR="008B398A">
        <w:rPr>
          <w:rFonts w:asciiTheme="minorHAnsi" w:hAnsiTheme="minorHAnsi" w:cstheme="minorHAnsi"/>
          <w:color w:val="000000"/>
          <w:szCs w:val="24"/>
        </w:rPr>
        <w:t>5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r.</w:t>
      </w:r>
    </w:p>
    <w:p w:rsidR="0022710D" w:rsidRPr="006E1B7C" w:rsidRDefault="00AE0ADB" w:rsidP="0022710D">
      <w:pPr>
        <w:rPr>
          <w:rFonts w:asciiTheme="minorHAnsi" w:hAnsiTheme="minorHAnsi" w:cstheme="minorHAnsi"/>
          <w:color w:val="000000"/>
        </w:rPr>
      </w:pPr>
      <w:r w:rsidRPr="006E1B7C">
        <w:rPr>
          <w:rFonts w:asciiTheme="minorHAnsi" w:hAnsiTheme="minorHAnsi" w:cstheme="minorHAnsi"/>
          <w:color w:val="000000"/>
        </w:rPr>
        <w:t xml:space="preserve"> </w:t>
      </w:r>
      <w:r w:rsidR="00533BE0">
        <w:rPr>
          <w:rFonts w:asciiTheme="minorHAnsi" w:hAnsiTheme="minorHAnsi" w:cstheme="minorHAnsi"/>
          <w:color w:val="000000"/>
        </w:rPr>
        <w:t>ZP/0</w:t>
      </w:r>
      <w:r w:rsidR="008B398A">
        <w:rPr>
          <w:rFonts w:asciiTheme="minorHAnsi" w:hAnsiTheme="minorHAnsi" w:cstheme="minorHAnsi"/>
          <w:color w:val="000000"/>
        </w:rPr>
        <w:t>1</w:t>
      </w:r>
      <w:r w:rsidR="00A55414">
        <w:rPr>
          <w:rFonts w:asciiTheme="minorHAnsi" w:hAnsiTheme="minorHAnsi" w:cstheme="minorHAnsi"/>
          <w:color w:val="000000"/>
        </w:rPr>
        <w:t>6</w:t>
      </w:r>
      <w:r w:rsidR="006E1B7C">
        <w:rPr>
          <w:rFonts w:asciiTheme="minorHAnsi" w:hAnsiTheme="minorHAnsi" w:cstheme="minorHAnsi"/>
          <w:color w:val="000000"/>
        </w:rPr>
        <w:t>/2</w:t>
      </w:r>
      <w:r w:rsidR="00A55414">
        <w:rPr>
          <w:rFonts w:asciiTheme="minorHAnsi" w:hAnsiTheme="minorHAnsi" w:cstheme="minorHAnsi"/>
          <w:color w:val="000000"/>
        </w:rPr>
        <w:t>5</w:t>
      </w:r>
    </w:p>
    <w:p w:rsidR="00A55414" w:rsidRDefault="00A55414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AE0ADB" w:rsidRDefault="00AE0AD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317DF">
        <w:rPr>
          <w:rFonts w:asciiTheme="minorHAnsi" w:hAnsiTheme="minorHAnsi" w:cstheme="minorHAnsi"/>
          <w:color w:val="000000"/>
          <w:sz w:val="22"/>
          <w:szCs w:val="22"/>
        </w:rPr>
        <w:t>INFORMACJA Z OTWARCIA OFERT</w:t>
      </w:r>
    </w:p>
    <w:p w:rsidR="006E1B7C" w:rsidRDefault="0022710D" w:rsidP="00A55414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 xml:space="preserve">Uniwersytet Ekonomiczny w Poznaniu zgodnie art. 222 ust. 5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AE0ADB" w:rsidRPr="000317DF">
        <w:rPr>
          <w:rFonts w:asciiTheme="minorHAnsi" w:hAnsiTheme="minorHAnsi" w:cstheme="minorHAnsi"/>
          <w:sz w:val="22"/>
          <w:szCs w:val="22"/>
        </w:rPr>
        <w:t xml:space="preserve"> informuje</w:t>
      </w:r>
      <w:r w:rsidRPr="000317DF">
        <w:rPr>
          <w:rFonts w:asciiTheme="minorHAnsi" w:hAnsiTheme="minorHAnsi" w:cstheme="minorHAnsi"/>
          <w:sz w:val="22"/>
          <w:szCs w:val="22"/>
        </w:rPr>
        <w:t xml:space="preserve">, że do postępowania </w:t>
      </w:r>
      <w:r w:rsidR="00AE0ADB" w:rsidRPr="000317DF">
        <w:rPr>
          <w:rFonts w:asciiTheme="minorHAnsi" w:hAnsiTheme="minorHAnsi" w:cstheme="minorHAnsi"/>
          <w:sz w:val="22"/>
          <w:szCs w:val="22"/>
        </w:rPr>
        <w:br/>
      </w:r>
      <w:r w:rsidRPr="000317DF">
        <w:rPr>
          <w:rFonts w:asciiTheme="minorHAnsi" w:hAnsiTheme="minorHAnsi" w:cstheme="minorHAnsi"/>
          <w:sz w:val="22"/>
          <w:szCs w:val="22"/>
        </w:rPr>
        <w:t>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 w:rsidR="008B398A">
        <w:rPr>
          <w:rFonts w:asciiTheme="minorHAnsi" w:hAnsiTheme="minorHAnsi" w:cstheme="minorHAnsi"/>
          <w:b/>
          <w:sz w:val="22"/>
          <w:szCs w:val="22"/>
        </w:rPr>
        <w:t>1</w:t>
      </w:r>
      <w:r w:rsidR="00A55414">
        <w:rPr>
          <w:rFonts w:asciiTheme="minorHAnsi" w:hAnsiTheme="minorHAnsi" w:cstheme="minorHAnsi"/>
          <w:b/>
          <w:sz w:val="22"/>
          <w:szCs w:val="22"/>
        </w:rPr>
        <w:t>6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8B398A">
        <w:rPr>
          <w:rFonts w:asciiTheme="minorHAnsi" w:hAnsiTheme="minorHAnsi" w:cstheme="minorHAnsi"/>
          <w:b/>
          <w:sz w:val="22"/>
          <w:szCs w:val="22"/>
        </w:rPr>
        <w:t>5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pn.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„</w:t>
      </w:r>
      <w:r w:rsidR="00A55414" w:rsidRPr="00A55414">
        <w:rPr>
          <w:rFonts w:asciiTheme="minorHAnsi" w:hAnsiTheme="minorHAnsi" w:cstheme="minorHAnsi"/>
          <w:b/>
          <w:sz w:val="22"/>
          <w:szCs w:val="22"/>
        </w:rPr>
        <w:t>ŚWIADCZENIE USŁUG SERWISOWYCH DLA URZĄDZEŃ KLIMATYZACYJNYCH ORAZ URZĄDZEŃ WENTYLACYJNYCH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”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>prowadzonego w trybie podstawowym wpłynęły następujące oferty:</w:t>
      </w:r>
    </w:p>
    <w:p w:rsidR="00603EC4" w:rsidRDefault="00603EC4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A55414" w:rsidRDefault="00A55414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XSpec="center" w:tblpY="269"/>
        <w:tblW w:w="63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56"/>
        <w:gridCol w:w="3357"/>
        <w:gridCol w:w="1275"/>
        <w:gridCol w:w="1276"/>
      </w:tblGrid>
      <w:tr w:rsidR="00A55414" w:rsidRPr="00C11078" w:rsidTr="00CF5659">
        <w:trPr>
          <w:cantSplit/>
          <w:trHeight w:val="681"/>
          <w:tblHeader/>
        </w:trPr>
        <w:tc>
          <w:tcPr>
            <w:tcW w:w="45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55414" w:rsidRPr="00C11078" w:rsidRDefault="00A55414" w:rsidP="00CF5659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bookmarkStart w:id="0" w:name="_GoBack"/>
            <w:bookmarkEnd w:id="0"/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Lp.</w:t>
            </w:r>
          </w:p>
        </w:tc>
        <w:tc>
          <w:tcPr>
            <w:tcW w:w="335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55414" w:rsidRPr="00C11078" w:rsidRDefault="00A55414" w:rsidP="00CF5659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Wykonawca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A55414" w:rsidRPr="00C11078" w:rsidRDefault="00A55414" w:rsidP="00CF5659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Część I: </w:t>
            </w:r>
          </w:p>
          <w:p w:rsidR="00A55414" w:rsidRPr="00C11078" w:rsidRDefault="00A55414" w:rsidP="00CF5659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Cena oferty</w:t>
            </w:r>
          </w:p>
          <w:p w:rsidR="00A55414" w:rsidRPr="00C11078" w:rsidRDefault="00A55414" w:rsidP="00CF5659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PLN (brutto)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A55414" w:rsidRPr="00C11078" w:rsidRDefault="00A55414" w:rsidP="00CF5659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Część II: </w:t>
            </w:r>
          </w:p>
          <w:p w:rsidR="00A55414" w:rsidRPr="00C11078" w:rsidRDefault="00A55414" w:rsidP="00CF5659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Cena oferty</w:t>
            </w:r>
          </w:p>
          <w:p w:rsidR="00A55414" w:rsidRPr="00C11078" w:rsidRDefault="00A55414" w:rsidP="00CF5659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u w:val="single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PLN (brutto)</w:t>
            </w:r>
          </w:p>
        </w:tc>
      </w:tr>
      <w:tr w:rsidR="00A55414" w:rsidRPr="00C11078" w:rsidTr="00CF5659">
        <w:trPr>
          <w:cantSplit/>
          <w:trHeight w:val="523"/>
          <w:tblHeader/>
        </w:trPr>
        <w:tc>
          <w:tcPr>
            <w:tcW w:w="45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414" w:rsidRPr="00C11078" w:rsidRDefault="00A55414" w:rsidP="00CF5659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414" w:rsidRPr="00BD5253" w:rsidRDefault="00A55414" w:rsidP="00CF5659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BOMAX TEY Sp. z o.o.</w:t>
            </w:r>
          </w:p>
          <w:p w:rsidR="00A55414" w:rsidRDefault="00A55414" w:rsidP="00CF5659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ul. Szczepankowo 134, </w:t>
            </w:r>
          </w:p>
          <w:p w:rsidR="00A55414" w:rsidRDefault="00A55414" w:rsidP="00CF5659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61-313 Poznań</w:t>
            </w:r>
          </w:p>
          <w:p w:rsidR="00A55414" w:rsidRPr="00C11078" w:rsidRDefault="00A55414" w:rsidP="00CF5659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NIP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 </w:t>
            </w:r>
            <w:r>
              <w:t xml:space="preserve"> </w:t>
            </w: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6210004007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414" w:rsidRPr="00C11078" w:rsidRDefault="00A55414" w:rsidP="00CF5659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8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5.451</w:t>
            </w: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,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16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5414" w:rsidRPr="00C11078" w:rsidRDefault="00A55414" w:rsidP="00CF5659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1</w:t>
            </w:r>
            <w:r w:rsidR="00DD5C66">
              <w:rPr>
                <w:rFonts w:asciiTheme="minorHAnsi" w:eastAsia="Calibri" w:hAnsiTheme="minorHAnsi" w:cstheme="minorHAnsi"/>
                <w:sz w:val="20"/>
                <w:lang w:eastAsia="ar-SA"/>
              </w:rPr>
              <w:t>44.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376,97</w:t>
            </w:r>
          </w:p>
        </w:tc>
      </w:tr>
      <w:tr w:rsidR="00A55414" w:rsidRPr="00C11078" w:rsidTr="00CF5659">
        <w:trPr>
          <w:cantSplit/>
          <w:trHeight w:val="523"/>
          <w:tblHeader/>
        </w:trPr>
        <w:tc>
          <w:tcPr>
            <w:tcW w:w="45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414" w:rsidRPr="00C11078" w:rsidRDefault="00A55414" w:rsidP="00CF5659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414" w:rsidRPr="00A55414" w:rsidRDefault="00A55414" w:rsidP="00CF5659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A55414">
              <w:rPr>
                <w:rFonts w:asciiTheme="minorHAnsi" w:eastAsia="Calibri" w:hAnsiTheme="minorHAnsi" w:cstheme="minorHAnsi"/>
                <w:sz w:val="20"/>
                <w:lang w:eastAsia="ar-SA"/>
              </w:rPr>
              <w:t>OPAL HOUSE SPÓŁKA Z OGRANICZONĄ ODPOWIEDZIALNOŚCIĄ</w:t>
            </w:r>
          </w:p>
          <w:p w:rsidR="00A55414" w:rsidRPr="00A55414" w:rsidRDefault="00A55414" w:rsidP="00CF5659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A55414">
              <w:rPr>
                <w:rFonts w:asciiTheme="minorHAnsi" w:eastAsia="Calibri" w:hAnsiTheme="minorHAnsi" w:cstheme="minorHAnsi"/>
                <w:sz w:val="20"/>
                <w:lang w:eastAsia="ar-SA"/>
              </w:rPr>
              <w:t>60-171 Poznań, ul. Żmigrodzka 41 49</w:t>
            </w:r>
          </w:p>
          <w:p w:rsidR="00A55414" w:rsidRPr="00BD5253" w:rsidRDefault="00A55414" w:rsidP="00CF5659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A55414">
              <w:rPr>
                <w:rFonts w:asciiTheme="minorHAnsi" w:eastAsia="Calibri" w:hAnsiTheme="minorHAnsi" w:cstheme="minorHAnsi"/>
                <w:sz w:val="20"/>
                <w:lang w:eastAsia="ar-SA"/>
              </w:rPr>
              <w:t>NIP 9721287947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5414" w:rsidRPr="00BD5253" w:rsidRDefault="00A55414" w:rsidP="00CF5659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243.495,00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A55414" w:rsidRPr="00BD5253" w:rsidRDefault="00A55414" w:rsidP="00CF5659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-</w:t>
            </w:r>
          </w:p>
        </w:tc>
      </w:tr>
    </w:tbl>
    <w:p w:rsidR="00A55414" w:rsidRDefault="00A55414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A55414" w:rsidRDefault="00A55414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A55414" w:rsidRDefault="00A55414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A55414" w:rsidRPr="000317DF" w:rsidRDefault="00A55414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0317DF" w:rsidRDefault="000317DF" w:rsidP="006E1B7C"/>
    <w:p w:rsidR="000317DF" w:rsidRPr="000317DF" w:rsidRDefault="000317DF" w:rsidP="000317DF"/>
    <w:p w:rsidR="000317DF" w:rsidRPr="000317DF" w:rsidRDefault="000317DF" w:rsidP="000317DF"/>
    <w:p w:rsidR="000317DF" w:rsidRPr="000317DF" w:rsidRDefault="000317DF" w:rsidP="000317DF"/>
    <w:sectPr w:rsidR="000317DF" w:rsidRPr="000317DF" w:rsidSect="000317DF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596" w:rsidRDefault="00C30596" w:rsidP="009D24B6">
      <w:r>
        <w:separator/>
      </w:r>
    </w:p>
  </w:endnote>
  <w:endnote w:type="continuationSeparator" w:id="0">
    <w:p w:rsidR="00C30596" w:rsidRDefault="00C30596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96" w:rsidRDefault="00C3059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30596" w:rsidRDefault="00C3059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96" w:rsidRPr="000317DF" w:rsidRDefault="00C30596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>
      <w:rPr>
        <w:rFonts w:ascii="Arial" w:hAnsi="Arial" w:cs="Arial"/>
        <w:i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7750175</wp:posOffset>
              </wp:positionH>
              <wp:positionV relativeFrom="paragraph">
                <wp:posOffset>-269875</wp:posOffset>
              </wp:positionV>
              <wp:extent cx="1714500" cy="2646045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64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0596" w:rsidRDefault="00C30596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C30596" w:rsidRPr="007F0E64" w:rsidRDefault="00C30596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C30596" w:rsidRPr="007F0E64" w:rsidRDefault="00C30596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90 00</w:t>
                          </w:r>
                        </w:p>
                        <w:p w:rsidR="00C30596" w:rsidRPr="007F0E64" w:rsidRDefault="00C30596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C30596" w:rsidRPr="007F0E64" w:rsidRDefault="00C30596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REGON 00000-1525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610.25pt;margin-top:-21.25pt;width:135pt;height:20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NftAIAALs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" filled="f" stroked="f">
              <v:textbox>
                <w:txbxContent>
                  <w:p w:rsidR="00C30596" w:rsidRDefault="00C30596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C30596" w:rsidRPr="007F0E64" w:rsidRDefault="00C30596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C30596" w:rsidRPr="007F0E64" w:rsidRDefault="00C30596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90 00</w:t>
                    </w:r>
                  </w:p>
                  <w:p w:rsidR="00C30596" w:rsidRPr="007F0E64" w:rsidRDefault="00C30596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C30596" w:rsidRPr="007F0E64" w:rsidRDefault="00C30596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REGON 00000-1525</w:t>
                    </w:r>
                  </w:p>
                </w:txbxContent>
              </v:textbox>
            </v:shape>
          </w:pict>
        </mc:Fallback>
      </mc:AlternateContent>
    </w: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Uniwersytet Ekonomiczny w Poznaniu</w:t>
    </w:r>
  </w:p>
  <w:p w:rsidR="00C30596" w:rsidRPr="000317DF" w:rsidRDefault="00C30596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Dział Zamówień Publicznych</w:t>
    </w:r>
  </w:p>
  <w:p w:rsidR="00C30596" w:rsidRPr="000317DF" w:rsidRDefault="00C30596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al. Niepodległości 10</w:t>
    </w:r>
  </w:p>
  <w:p w:rsidR="00C30596" w:rsidRPr="000317DF" w:rsidRDefault="00C30596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61-875 Poznań</w:t>
    </w:r>
  </w:p>
  <w:p w:rsidR="00C30596" w:rsidRPr="000317DF" w:rsidRDefault="00C30596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  <w:lang w:val="en-US"/>
      </w:rPr>
    </w:pPr>
    <w:r w:rsidRPr="000317DF">
      <w:rPr>
        <w:rFonts w:ascii="Calibri" w:hAnsi="Calibri" w:cs="Calibri"/>
        <w:color w:val="385623"/>
        <w:spacing w:val="-8"/>
        <w:sz w:val="14"/>
        <w:szCs w:val="14"/>
        <w:lang w:val="en-US"/>
      </w:rPr>
      <w:t>tel. +48 61 856 92 79</w:t>
    </w:r>
  </w:p>
  <w:p w:rsidR="00C30596" w:rsidRPr="000317DF" w:rsidRDefault="00C30596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zp@ue.poznan.pl</w:t>
    </w:r>
  </w:p>
  <w:p w:rsidR="00C30596" w:rsidRPr="000317DF" w:rsidRDefault="00C30596" w:rsidP="000317DF">
    <w:pPr>
      <w:ind w:left="8931" w:right="-2835"/>
      <w:rPr>
        <w:rFonts w:ascii="Calibri" w:hAnsi="Calibri" w:cs="Calibri"/>
        <w:b/>
        <w:color w:val="385623"/>
        <w:sz w:val="14"/>
        <w:szCs w:val="14"/>
      </w:rPr>
    </w:pPr>
    <w:r w:rsidRPr="000317DF">
      <w:rPr>
        <w:rFonts w:ascii="Calibri" w:hAnsi="Calibri" w:cs="Calibri"/>
        <w:b/>
        <w:color w:val="385623"/>
        <w:sz w:val="14"/>
        <w:szCs w:val="14"/>
      </w:rPr>
      <w:t>www.ue.poznan.pl</w:t>
    </w:r>
  </w:p>
  <w:p w:rsidR="00C30596" w:rsidRDefault="00C30596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596" w:rsidRDefault="00C30596" w:rsidP="009D24B6">
      <w:r>
        <w:separator/>
      </w:r>
    </w:p>
  </w:footnote>
  <w:footnote w:type="continuationSeparator" w:id="0">
    <w:p w:rsidR="00C30596" w:rsidRDefault="00C30596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96" w:rsidRPr="009C4CE9" w:rsidRDefault="00C30596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multilevel"/>
    <w:tmpl w:val="67C42E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409E3F3C"/>
    <w:multiLevelType w:val="hybridMultilevel"/>
    <w:tmpl w:val="56A2F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BBE"/>
    <w:multiLevelType w:val="multilevel"/>
    <w:tmpl w:val="293E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6" w15:restartNumberingAfterBreak="0">
    <w:nsid w:val="6E6D086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1F10"/>
    <w:rsid w:val="0000641B"/>
    <w:rsid w:val="00006BB8"/>
    <w:rsid w:val="000102EB"/>
    <w:rsid w:val="00010818"/>
    <w:rsid w:val="0001143F"/>
    <w:rsid w:val="00013649"/>
    <w:rsid w:val="000228B4"/>
    <w:rsid w:val="00025278"/>
    <w:rsid w:val="000317DF"/>
    <w:rsid w:val="00035728"/>
    <w:rsid w:val="00036C9B"/>
    <w:rsid w:val="0004193E"/>
    <w:rsid w:val="00046F96"/>
    <w:rsid w:val="00047195"/>
    <w:rsid w:val="00051AF8"/>
    <w:rsid w:val="000523CF"/>
    <w:rsid w:val="000528EA"/>
    <w:rsid w:val="00061363"/>
    <w:rsid w:val="0006200A"/>
    <w:rsid w:val="00070B43"/>
    <w:rsid w:val="000803DF"/>
    <w:rsid w:val="0008447F"/>
    <w:rsid w:val="000A249D"/>
    <w:rsid w:val="000A34A1"/>
    <w:rsid w:val="000A3788"/>
    <w:rsid w:val="000A492A"/>
    <w:rsid w:val="000B0B66"/>
    <w:rsid w:val="000B26B2"/>
    <w:rsid w:val="000B5461"/>
    <w:rsid w:val="000B6BCA"/>
    <w:rsid w:val="000B6C96"/>
    <w:rsid w:val="000C1439"/>
    <w:rsid w:val="000C4B46"/>
    <w:rsid w:val="000D12B2"/>
    <w:rsid w:val="000D131C"/>
    <w:rsid w:val="000D37AD"/>
    <w:rsid w:val="000D7086"/>
    <w:rsid w:val="000E4FC9"/>
    <w:rsid w:val="000E6CFC"/>
    <w:rsid w:val="000E719E"/>
    <w:rsid w:val="000F1B9C"/>
    <w:rsid w:val="000F1E7C"/>
    <w:rsid w:val="000F22D5"/>
    <w:rsid w:val="000F22FB"/>
    <w:rsid w:val="000F278D"/>
    <w:rsid w:val="000F3C1F"/>
    <w:rsid w:val="00107193"/>
    <w:rsid w:val="00107974"/>
    <w:rsid w:val="00113AE3"/>
    <w:rsid w:val="00120C3D"/>
    <w:rsid w:val="00123FB8"/>
    <w:rsid w:val="00124D5F"/>
    <w:rsid w:val="001269D2"/>
    <w:rsid w:val="00127DBC"/>
    <w:rsid w:val="00134E93"/>
    <w:rsid w:val="00136270"/>
    <w:rsid w:val="00137D47"/>
    <w:rsid w:val="00140EEF"/>
    <w:rsid w:val="001420D3"/>
    <w:rsid w:val="00142A40"/>
    <w:rsid w:val="00143DB8"/>
    <w:rsid w:val="001541D0"/>
    <w:rsid w:val="001607D0"/>
    <w:rsid w:val="00161A73"/>
    <w:rsid w:val="00174848"/>
    <w:rsid w:val="00174EC1"/>
    <w:rsid w:val="0017632D"/>
    <w:rsid w:val="00184AF9"/>
    <w:rsid w:val="00197926"/>
    <w:rsid w:val="001A22A5"/>
    <w:rsid w:val="001A22E5"/>
    <w:rsid w:val="001A6CD7"/>
    <w:rsid w:val="001B206F"/>
    <w:rsid w:val="001B6CC2"/>
    <w:rsid w:val="001C236D"/>
    <w:rsid w:val="001C6512"/>
    <w:rsid w:val="001C7710"/>
    <w:rsid w:val="001D0B90"/>
    <w:rsid w:val="001D1F43"/>
    <w:rsid w:val="001D341A"/>
    <w:rsid w:val="001D49D8"/>
    <w:rsid w:val="001D7A9C"/>
    <w:rsid w:val="001E250E"/>
    <w:rsid w:val="001E253A"/>
    <w:rsid w:val="001E608E"/>
    <w:rsid w:val="001E67C5"/>
    <w:rsid w:val="0020301A"/>
    <w:rsid w:val="00205AB7"/>
    <w:rsid w:val="00206460"/>
    <w:rsid w:val="00206DD9"/>
    <w:rsid w:val="0021246E"/>
    <w:rsid w:val="002131EC"/>
    <w:rsid w:val="00213D07"/>
    <w:rsid w:val="002156B1"/>
    <w:rsid w:val="00221514"/>
    <w:rsid w:val="00221BCC"/>
    <w:rsid w:val="002221BF"/>
    <w:rsid w:val="00227002"/>
    <w:rsid w:val="0022710D"/>
    <w:rsid w:val="00234A3B"/>
    <w:rsid w:val="00235628"/>
    <w:rsid w:val="00237164"/>
    <w:rsid w:val="0024233C"/>
    <w:rsid w:val="00253171"/>
    <w:rsid w:val="00255164"/>
    <w:rsid w:val="00257E4F"/>
    <w:rsid w:val="0026171C"/>
    <w:rsid w:val="002627B6"/>
    <w:rsid w:val="00264440"/>
    <w:rsid w:val="00273B41"/>
    <w:rsid w:val="00274C66"/>
    <w:rsid w:val="0028240D"/>
    <w:rsid w:val="00295560"/>
    <w:rsid w:val="00297E33"/>
    <w:rsid w:val="002A1DDD"/>
    <w:rsid w:val="002A2B0A"/>
    <w:rsid w:val="002A49AF"/>
    <w:rsid w:val="002A6412"/>
    <w:rsid w:val="002A6739"/>
    <w:rsid w:val="002A7E3C"/>
    <w:rsid w:val="002C4736"/>
    <w:rsid w:val="002C6197"/>
    <w:rsid w:val="002C7325"/>
    <w:rsid w:val="002C73C5"/>
    <w:rsid w:val="002C7D1C"/>
    <w:rsid w:val="002D3CE3"/>
    <w:rsid w:val="002E0CB1"/>
    <w:rsid w:val="002E26C9"/>
    <w:rsid w:val="002E7C46"/>
    <w:rsid w:val="002F0149"/>
    <w:rsid w:val="002F47AE"/>
    <w:rsid w:val="002F650B"/>
    <w:rsid w:val="003017AD"/>
    <w:rsid w:val="00305EA9"/>
    <w:rsid w:val="00306CA6"/>
    <w:rsid w:val="0031040A"/>
    <w:rsid w:val="00312858"/>
    <w:rsid w:val="00317FEE"/>
    <w:rsid w:val="00321323"/>
    <w:rsid w:val="00321AD9"/>
    <w:rsid w:val="00324F05"/>
    <w:rsid w:val="00331F73"/>
    <w:rsid w:val="0033363A"/>
    <w:rsid w:val="00333C56"/>
    <w:rsid w:val="003369AA"/>
    <w:rsid w:val="00343DB7"/>
    <w:rsid w:val="003531C1"/>
    <w:rsid w:val="003577DE"/>
    <w:rsid w:val="0035786D"/>
    <w:rsid w:val="00363F55"/>
    <w:rsid w:val="003641ED"/>
    <w:rsid w:val="00367AB8"/>
    <w:rsid w:val="00377D46"/>
    <w:rsid w:val="00392C81"/>
    <w:rsid w:val="00397998"/>
    <w:rsid w:val="003A0464"/>
    <w:rsid w:val="003A5CA4"/>
    <w:rsid w:val="003B1431"/>
    <w:rsid w:val="003B59CD"/>
    <w:rsid w:val="003C0E40"/>
    <w:rsid w:val="003C60AA"/>
    <w:rsid w:val="003C6C2B"/>
    <w:rsid w:val="003D57DF"/>
    <w:rsid w:val="003D7549"/>
    <w:rsid w:val="003D7C98"/>
    <w:rsid w:val="003E5107"/>
    <w:rsid w:val="003F0DB7"/>
    <w:rsid w:val="00405952"/>
    <w:rsid w:val="0040710F"/>
    <w:rsid w:val="004113D9"/>
    <w:rsid w:val="00425680"/>
    <w:rsid w:val="004274E2"/>
    <w:rsid w:val="00427D74"/>
    <w:rsid w:val="0043169F"/>
    <w:rsid w:val="00433AF6"/>
    <w:rsid w:val="00437B29"/>
    <w:rsid w:val="0045014F"/>
    <w:rsid w:val="0045106B"/>
    <w:rsid w:val="00452B2D"/>
    <w:rsid w:val="00453368"/>
    <w:rsid w:val="00454EC8"/>
    <w:rsid w:val="00455119"/>
    <w:rsid w:val="004554B2"/>
    <w:rsid w:val="00455A06"/>
    <w:rsid w:val="0045749B"/>
    <w:rsid w:val="00462DBF"/>
    <w:rsid w:val="00467D33"/>
    <w:rsid w:val="004722E9"/>
    <w:rsid w:val="004831EA"/>
    <w:rsid w:val="004B3025"/>
    <w:rsid w:val="004C1E9E"/>
    <w:rsid w:val="004C281B"/>
    <w:rsid w:val="004C766A"/>
    <w:rsid w:val="004D01EF"/>
    <w:rsid w:val="004D3A02"/>
    <w:rsid w:val="004D6A3D"/>
    <w:rsid w:val="004E0B61"/>
    <w:rsid w:val="004E43C6"/>
    <w:rsid w:val="004E5B3F"/>
    <w:rsid w:val="004F04E7"/>
    <w:rsid w:val="004F75CE"/>
    <w:rsid w:val="00501540"/>
    <w:rsid w:val="0050790E"/>
    <w:rsid w:val="00510445"/>
    <w:rsid w:val="00533BE0"/>
    <w:rsid w:val="005556BC"/>
    <w:rsid w:val="005556FD"/>
    <w:rsid w:val="00556454"/>
    <w:rsid w:val="0056211D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E45"/>
    <w:rsid w:val="005A411F"/>
    <w:rsid w:val="005A4C07"/>
    <w:rsid w:val="005A5E84"/>
    <w:rsid w:val="005A6410"/>
    <w:rsid w:val="005B7FA2"/>
    <w:rsid w:val="005C0398"/>
    <w:rsid w:val="005C1E4D"/>
    <w:rsid w:val="005C3A33"/>
    <w:rsid w:val="005D0104"/>
    <w:rsid w:val="005D15FE"/>
    <w:rsid w:val="005D4C3B"/>
    <w:rsid w:val="005D5823"/>
    <w:rsid w:val="005F2469"/>
    <w:rsid w:val="005F6730"/>
    <w:rsid w:val="00603512"/>
    <w:rsid w:val="006035A8"/>
    <w:rsid w:val="00603EC4"/>
    <w:rsid w:val="0060685B"/>
    <w:rsid w:val="00607527"/>
    <w:rsid w:val="00615B4F"/>
    <w:rsid w:val="00617011"/>
    <w:rsid w:val="006256D5"/>
    <w:rsid w:val="00627AB6"/>
    <w:rsid w:val="00630422"/>
    <w:rsid w:val="00632A61"/>
    <w:rsid w:val="00637428"/>
    <w:rsid w:val="00644676"/>
    <w:rsid w:val="00651F6D"/>
    <w:rsid w:val="006532D0"/>
    <w:rsid w:val="006602DD"/>
    <w:rsid w:val="00661852"/>
    <w:rsid w:val="00672436"/>
    <w:rsid w:val="00674E01"/>
    <w:rsid w:val="006877EC"/>
    <w:rsid w:val="00693C71"/>
    <w:rsid w:val="00694C99"/>
    <w:rsid w:val="006A2FCA"/>
    <w:rsid w:val="006A6942"/>
    <w:rsid w:val="006B635C"/>
    <w:rsid w:val="006D0C25"/>
    <w:rsid w:val="006D1AEF"/>
    <w:rsid w:val="006D402A"/>
    <w:rsid w:val="006E1B7C"/>
    <w:rsid w:val="006E27BD"/>
    <w:rsid w:val="006F73C3"/>
    <w:rsid w:val="007072A1"/>
    <w:rsid w:val="00707FC2"/>
    <w:rsid w:val="00713F79"/>
    <w:rsid w:val="00722DE8"/>
    <w:rsid w:val="007262AE"/>
    <w:rsid w:val="00727915"/>
    <w:rsid w:val="00740425"/>
    <w:rsid w:val="007434F2"/>
    <w:rsid w:val="00752525"/>
    <w:rsid w:val="0075730D"/>
    <w:rsid w:val="00764084"/>
    <w:rsid w:val="007710DE"/>
    <w:rsid w:val="00775E6F"/>
    <w:rsid w:val="0077791C"/>
    <w:rsid w:val="00793159"/>
    <w:rsid w:val="0079338D"/>
    <w:rsid w:val="00794654"/>
    <w:rsid w:val="00795EE0"/>
    <w:rsid w:val="00796EE0"/>
    <w:rsid w:val="007A230A"/>
    <w:rsid w:val="007B7AAC"/>
    <w:rsid w:val="007C11AB"/>
    <w:rsid w:val="007C1B33"/>
    <w:rsid w:val="007C7A44"/>
    <w:rsid w:val="007D4086"/>
    <w:rsid w:val="007D57DA"/>
    <w:rsid w:val="007D6A68"/>
    <w:rsid w:val="007E001F"/>
    <w:rsid w:val="007E0941"/>
    <w:rsid w:val="007E1DA3"/>
    <w:rsid w:val="007E5A88"/>
    <w:rsid w:val="007F0279"/>
    <w:rsid w:val="007F1703"/>
    <w:rsid w:val="007F3B58"/>
    <w:rsid w:val="007F7295"/>
    <w:rsid w:val="0080414C"/>
    <w:rsid w:val="008107D9"/>
    <w:rsid w:val="00812061"/>
    <w:rsid w:val="00813CEB"/>
    <w:rsid w:val="0081529D"/>
    <w:rsid w:val="008202FC"/>
    <w:rsid w:val="00820690"/>
    <w:rsid w:val="00822872"/>
    <w:rsid w:val="00823E54"/>
    <w:rsid w:val="00825EB5"/>
    <w:rsid w:val="00826051"/>
    <w:rsid w:val="0083119F"/>
    <w:rsid w:val="008401C5"/>
    <w:rsid w:val="00844CBE"/>
    <w:rsid w:val="008457DE"/>
    <w:rsid w:val="0084686F"/>
    <w:rsid w:val="008477D5"/>
    <w:rsid w:val="008538B7"/>
    <w:rsid w:val="008576BB"/>
    <w:rsid w:val="0086368B"/>
    <w:rsid w:val="00863899"/>
    <w:rsid w:val="00865A99"/>
    <w:rsid w:val="0086660E"/>
    <w:rsid w:val="00870F25"/>
    <w:rsid w:val="0087153F"/>
    <w:rsid w:val="00881A42"/>
    <w:rsid w:val="0088668F"/>
    <w:rsid w:val="0088723E"/>
    <w:rsid w:val="00893564"/>
    <w:rsid w:val="008954AF"/>
    <w:rsid w:val="008A2D03"/>
    <w:rsid w:val="008A5E40"/>
    <w:rsid w:val="008B398A"/>
    <w:rsid w:val="008B5478"/>
    <w:rsid w:val="008B7D28"/>
    <w:rsid w:val="008C159C"/>
    <w:rsid w:val="008C3FBC"/>
    <w:rsid w:val="008C5B5A"/>
    <w:rsid w:val="008D3853"/>
    <w:rsid w:val="008D48C5"/>
    <w:rsid w:val="008D5700"/>
    <w:rsid w:val="008E1020"/>
    <w:rsid w:val="008E5C91"/>
    <w:rsid w:val="008E67BD"/>
    <w:rsid w:val="008F7663"/>
    <w:rsid w:val="00905CBD"/>
    <w:rsid w:val="00906F8A"/>
    <w:rsid w:val="00910F9F"/>
    <w:rsid w:val="00911C67"/>
    <w:rsid w:val="009159D4"/>
    <w:rsid w:val="009236D9"/>
    <w:rsid w:val="00926499"/>
    <w:rsid w:val="00926975"/>
    <w:rsid w:val="00933C7E"/>
    <w:rsid w:val="0094132D"/>
    <w:rsid w:val="009419EF"/>
    <w:rsid w:val="0094685A"/>
    <w:rsid w:val="00954A1A"/>
    <w:rsid w:val="00956CD1"/>
    <w:rsid w:val="00956D15"/>
    <w:rsid w:val="00964A3B"/>
    <w:rsid w:val="00967223"/>
    <w:rsid w:val="00970F65"/>
    <w:rsid w:val="009763F4"/>
    <w:rsid w:val="009812DD"/>
    <w:rsid w:val="009879A1"/>
    <w:rsid w:val="00993E26"/>
    <w:rsid w:val="00993E42"/>
    <w:rsid w:val="009A02F2"/>
    <w:rsid w:val="009A04D1"/>
    <w:rsid w:val="009A2F8F"/>
    <w:rsid w:val="009B16F6"/>
    <w:rsid w:val="009B2B7F"/>
    <w:rsid w:val="009B4DE9"/>
    <w:rsid w:val="009B4E8D"/>
    <w:rsid w:val="009C409D"/>
    <w:rsid w:val="009C4CE9"/>
    <w:rsid w:val="009C5A7B"/>
    <w:rsid w:val="009D24B6"/>
    <w:rsid w:val="009E02FE"/>
    <w:rsid w:val="009E082A"/>
    <w:rsid w:val="009F223F"/>
    <w:rsid w:val="009F43C9"/>
    <w:rsid w:val="009F61A2"/>
    <w:rsid w:val="00A00AD9"/>
    <w:rsid w:val="00A04494"/>
    <w:rsid w:val="00A14357"/>
    <w:rsid w:val="00A15CBC"/>
    <w:rsid w:val="00A231EF"/>
    <w:rsid w:val="00A2679D"/>
    <w:rsid w:val="00A32FE1"/>
    <w:rsid w:val="00A33E70"/>
    <w:rsid w:val="00A47C1C"/>
    <w:rsid w:val="00A502DB"/>
    <w:rsid w:val="00A524E0"/>
    <w:rsid w:val="00A55414"/>
    <w:rsid w:val="00A64951"/>
    <w:rsid w:val="00A67166"/>
    <w:rsid w:val="00A77B5C"/>
    <w:rsid w:val="00A83FD8"/>
    <w:rsid w:val="00A94F1C"/>
    <w:rsid w:val="00A9542A"/>
    <w:rsid w:val="00AA01AE"/>
    <w:rsid w:val="00AA3834"/>
    <w:rsid w:val="00AA4B7E"/>
    <w:rsid w:val="00AB1085"/>
    <w:rsid w:val="00AB2093"/>
    <w:rsid w:val="00AB47F2"/>
    <w:rsid w:val="00AC2001"/>
    <w:rsid w:val="00AC24E9"/>
    <w:rsid w:val="00AC262D"/>
    <w:rsid w:val="00AC6467"/>
    <w:rsid w:val="00AC68FC"/>
    <w:rsid w:val="00AD0798"/>
    <w:rsid w:val="00AE0ADB"/>
    <w:rsid w:val="00AF39F6"/>
    <w:rsid w:val="00B018CA"/>
    <w:rsid w:val="00B10109"/>
    <w:rsid w:val="00B1494A"/>
    <w:rsid w:val="00B21572"/>
    <w:rsid w:val="00B2295E"/>
    <w:rsid w:val="00B22C32"/>
    <w:rsid w:val="00B22FF0"/>
    <w:rsid w:val="00B248DC"/>
    <w:rsid w:val="00B24AC6"/>
    <w:rsid w:val="00B33852"/>
    <w:rsid w:val="00B33B79"/>
    <w:rsid w:val="00B36EB1"/>
    <w:rsid w:val="00B43312"/>
    <w:rsid w:val="00B540CA"/>
    <w:rsid w:val="00B57BCF"/>
    <w:rsid w:val="00B62B55"/>
    <w:rsid w:val="00B67FB0"/>
    <w:rsid w:val="00B735AE"/>
    <w:rsid w:val="00B77E0B"/>
    <w:rsid w:val="00B81E29"/>
    <w:rsid w:val="00B82063"/>
    <w:rsid w:val="00B82676"/>
    <w:rsid w:val="00B83313"/>
    <w:rsid w:val="00B85167"/>
    <w:rsid w:val="00B947DC"/>
    <w:rsid w:val="00B9767B"/>
    <w:rsid w:val="00BA733E"/>
    <w:rsid w:val="00BB4626"/>
    <w:rsid w:val="00BB5D57"/>
    <w:rsid w:val="00BB746B"/>
    <w:rsid w:val="00BC1499"/>
    <w:rsid w:val="00BC4B6D"/>
    <w:rsid w:val="00BC6295"/>
    <w:rsid w:val="00BC65CB"/>
    <w:rsid w:val="00BC7646"/>
    <w:rsid w:val="00BC7755"/>
    <w:rsid w:val="00BD0689"/>
    <w:rsid w:val="00BD7A0B"/>
    <w:rsid w:val="00BE0ED8"/>
    <w:rsid w:val="00BE121E"/>
    <w:rsid w:val="00BE4158"/>
    <w:rsid w:val="00BE533E"/>
    <w:rsid w:val="00BE60D8"/>
    <w:rsid w:val="00BE6F54"/>
    <w:rsid w:val="00BF6D7E"/>
    <w:rsid w:val="00C0078D"/>
    <w:rsid w:val="00C05C1A"/>
    <w:rsid w:val="00C0654C"/>
    <w:rsid w:val="00C06E6B"/>
    <w:rsid w:val="00C06EDE"/>
    <w:rsid w:val="00C1222A"/>
    <w:rsid w:val="00C226E0"/>
    <w:rsid w:val="00C2282E"/>
    <w:rsid w:val="00C22D5E"/>
    <w:rsid w:val="00C234E9"/>
    <w:rsid w:val="00C26E79"/>
    <w:rsid w:val="00C30596"/>
    <w:rsid w:val="00C328CF"/>
    <w:rsid w:val="00C366F7"/>
    <w:rsid w:val="00C373C3"/>
    <w:rsid w:val="00C37607"/>
    <w:rsid w:val="00C40B51"/>
    <w:rsid w:val="00C43B8D"/>
    <w:rsid w:val="00C51076"/>
    <w:rsid w:val="00C56832"/>
    <w:rsid w:val="00C6032D"/>
    <w:rsid w:val="00C6043C"/>
    <w:rsid w:val="00C60A24"/>
    <w:rsid w:val="00C6642F"/>
    <w:rsid w:val="00C82518"/>
    <w:rsid w:val="00C84117"/>
    <w:rsid w:val="00C841A0"/>
    <w:rsid w:val="00C879AC"/>
    <w:rsid w:val="00C91672"/>
    <w:rsid w:val="00C91F2C"/>
    <w:rsid w:val="00C940D9"/>
    <w:rsid w:val="00C9773D"/>
    <w:rsid w:val="00CA3397"/>
    <w:rsid w:val="00CA738E"/>
    <w:rsid w:val="00CA79CC"/>
    <w:rsid w:val="00CA7ED4"/>
    <w:rsid w:val="00CB75DD"/>
    <w:rsid w:val="00CC231A"/>
    <w:rsid w:val="00CC29AA"/>
    <w:rsid w:val="00CC5761"/>
    <w:rsid w:val="00CC6373"/>
    <w:rsid w:val="00CE45DD"/>
    <w:rsid w:val="00CE7FE8"/>
    <w:rsid w:val="00CF01B4"/>
    <w:rsid w:val="00CF5659"/>
    <w:rsid w:val="00D018B4"/>
    <w:rsid w:val="00D12207"/>
    <w:rsid w:val="00D126E8"/>
    <w:rsid w:val="00D1304B"/>
    <w:rsid w:val="00D13D16"/>
    <w:rsid w:val="00D13E27"/>
    <w:rsid w:val="00D14FF1"/>
    <w:rsid w:val="00D173A1"/>
    <w:rsid w:val="00D22D05"/>
    <w:rsid w:val="00D259C5"/>
    <w:rsid w:val="00D2602F"/>
    <w:rsid w:val="00D30E4C"/>
    <w:rsid w:val="00D33D81"/>
    <w:rsid w:val="00D407D9"/>
    <w:rsid w:val="00D4299C"/>
    <w:rsid w:val="00D50C00"/>
    <w:rsid w:val="00D57312"/>
    <w:rsid w:val="00D637EE"/>
    <w:rsid w:val="00D70B8E"/>
    <w:rsid w:val="00D73EA4"/>
    <w:rsid w:val="00D742ED"/>
    <w:rsid w:val="00D81F4B"/>
    <w:rsid w:val="00D8513D"/>
    <w:rsid w:val="00D87C4B"/>
    <w:rsid w:val="00D911BF"/>
    <w:rsid w:val="00DA6957"/>
    <w:rsid w:val="00DB36C1"/>
    <w:rsid w:val="00DB61C9"/>
    <w:rsid w:val="00DB79AA"/>
    <w:rsid w:val="00DC1FE4"/>
    <w:rsid w:val="00DD19A6"/>
    <w:rsid w:val="00DD4B42"/>
    <w:rsid w:val="00DD5C66"/>
    <w:rsid w:val="00DE098C"/>
    <w:rsid w:val="00E03317"/>
    <w:rsid w:val="00E03DC6"/>
    <w:rsid w:val="00E05682"/>
    <w:rsid w:val="00E176CD"/>
    <w:rsid w:val="00E2094D"/>
    <w:rsid w:val="00E23FE7"/>
    <w:rsid w:val="00E3335C"/>
    <w:rsid w:val="00E34D9F"/>
    <w:rsid w:val="00E411ED"/>
    <w:rsid w:val="00E43D72"/>
    <w:rsid w:val="00E450E0"/>
    <w:rsid w:val="00E5375B"/>
    <w:rsid w:val="00E53819"/>
    <w:rsid w:val="00E56ED9"/>
    <w:rsid w:val="00E66B8D"/>
    <w:rsid w:val="00E704DB"/>
    <w:rsid w:val="00E742CE"/>
    <w:rsid w:val="00E753D1"/>
    <w:rsid w:val="00E75757"/>
    <w:rsid w:val="00E76977"/>
    <w:rsid w:val="00E80193"/>
    <w:rsid w:val="00E83690"/>
    <w:rsid w:val="00E85DC4"/>
    <w:rsid w:val="00E90547"/>
    <w:rsid w:val="00E91EBA"/>
    <w:rsid w:val="00E92ECE"/>
    <w:rsid w:val="00E93888"/>
    <w:rsid w:val="00E93DBB"/>
    <w:rsid w:val="00E9474E"/>
    <w:rsid w:val="00E95A5A"/>
    <w:rsid w:val="00EA6232"/>
    <w:rsid w:val="00EB20D9"/>
    <w:rsid w:val="00EB598D"/>
    <w:rsid w:val="00EC3561"/>
    <w:rsid w:val="00EC510B"/>
    <w:rsid w:val="00EC7968"/>
    <w:rsid w:val="00ED752E"/>
    <w:rsid w:val="00EE0B02"/>
    <w:rsid w:val="00EE23DD"/>
    <w:rsid w:val="00EE593A"/>
    <w:rsid w:val="00EE7AC5"/>
    <w:rsid w:val="00EF6B46"/>
    <w:rsid w:val="00F0043B"/>
    <w:rsid w:val="00F01ECE"/>
    <w:rsid w:val="00F07419"/>
    <w:rsid w:val="00F11A4F"/>
    <w:rsid w:val="00F154EE"/>
    <w:rsid w:val="00F156B9"/>
    <w:rsid w:val="00F17A66"/>
    <w:rsid w:val="00F22FF4"/>
    <w:rsid w:val="00F32E9E"/>
    <w:rsid w:val="00F33014"/>
    <w:rsid w:val="00F3348C"/>
    <w:rsid w:val="00F369FC"/>
    <w:rsid w:val="00F4052C"/>
    <w:rsid w:val="00F42681"/>
    <w:rsid w:val="00F4655B"/>
    <w:rsid w:val="00F511EC"/>
    <w:rsid w:val="00F52273"/>
    <w:rsid w:val="00F605BB"/>
    <w:rsid w:val="00F71348"/>
    <w:rsid w:val="00F81CB1"/>
    <w:rsid w:val="00F856BC"/>
    <w:rsid w:val="00F915E7"/>
    <w:rsid w:val="00F94D1D"/>
    <w:rsid w:val="00F977B1"/>
    <w:rsid w:val="00F97E88"/>
    <w:rsid w:val="00FA276E"/>
    <w:rsid w:val="00FA29FA"/>
    <w:rsid w:val="00FB02B4"/>
    <w:rsid w:val="00FB33CA"/>
    <w:rsid w:val="00FB6AA5"/>
    <w:rsid w:val="00FB7F68"/>
    <w:rsid w:val="00FB7FFD"/>
    <w:rsid w:val="00FC1AC4"/>
    <w:rsid w:val="00FC24DD"/>
    <w:rsid w:val="00FC3230"/>
    <w:rsid w:val="00FC572B"/>
    <w:rsid w:val="00FD0555"/>
    <w:rsid w:val="00FD1D22"/>
    <w:rsid w:val="00FE304B"/>
    <w:rsid w:val="00FF0434"/>
    <w:rsid w:val="00FF0A08"/>
    <w:rsid w:val="00FF0F62"/>
    <w:rsid w:val="00FF4D9A"/>
    <w:rsid w:val="00FF6AE2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5:chartTrackingRefBased/>
  <w15:docId w15:val="{CBD8E3EC-3B8D-4FA1-93FB-6AC12EED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ekstprzypisukocowego">
    <w:name w:val="endnote text"/>
    <w:basedOn w:val="Normalny"/>
    <w:link w:val="TekstprzypisukocowegoZnak"/>
    <w:rsid w:val="00BE121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121E"/>
  </w:style>
  <w:style w:type="character" w:styleId="Odwoanieprzypisukocowego">
    <w:name w:val="endnote reference"/>
    <w:rsid w:val="00BE121E"/>
    <w:rPr>
      <w:vertAlign w:val="superscript"/>
    </w:rPr>
  </w:style>
  <w:style w:type="paragraph" w:customStyle="1" w:styleId="Default">
    <w:name w:val="Default"/>
    <w:rsid w:val="002271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C5E6C2-9110-446F-9B4B-ABB163DC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429</TotalTime>
  <Pages>1</Pages>
  <Words>95</Words>
  <Characters>590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29</cp:revision>
  <cp:lastPrinted>2025-05-30T07:29:00Z</cp:lastPrinted>
  <dcterms:created xsi:type="dcterms:W3CDTF">2023-06-15T08:47:00Z</dcterms:created>
  <dcterms:modified xsi:type="dcterms:W3CDTF">2025-05-30T07:43:00Z</dcterms:modified>
</cp:coreProperties>
</file>